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0004" w14:textId="77777777" w:rsidR="00757491" w:rsidRPr="00D06B6B" w:rsidRDefault="00757491" w:rsidP="00757491">
      <w:pPr>
        <w:tabs>
          <w:tab w:val="left" w:pos="1304"/>
          <w:tab w:val="left" w:pos="5500"/>
        </w:tabs>
        <w:autoSpaceDE w:val="0"/>
        <w:autoSpaceDN w:val="0"/>
        <w:adjustRightInd w:val="0"/>
        <w:spacing w:before="800" w:line="360" w:lineRule="auto"/>
        <w:rPr>
          <w:rFonts w:ascii="Tahoma" w:hAnsi="Tahoma" w:cs="Times New Roman"/>
          <w:b/>
          <w:color w:val="1A1A1A"/>
          <w:sz w:val="16"/>
          <w:szCs w:val="16"/>
          <w:lang w:val="en-US"/>
        </w:rPr>
      </w:pPr>
      <w:r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feladó</w:t>
      </w:r>
      <w:proofErr w:type="spellEnd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: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>Intézményi</w:t>
      </w:r>
      <w:proofErr w:type="spellEnd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>azonosító</w:t>
      </w:r>
      <w:proofErr w:type="spellEnd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>:</w:t>
      </w:r>
    </w:p>
    <w:p w14:paraId="1C09867A" w14:textId="77777777" w:rsidR="00757491" w:rsidRPr="00D06B6B" w:rsidRDefault="00757491" w:rsidP="00757491">
      <w:pPr>
        <w:tabs>
          <w:tab w:val="left" w:pos="1304"/>
          <w:tab w:val="left" w:pos="5500"/>
        </w:tabs>
        <w:autoSpaceDE w:val="0"/>
        <w:autoSpaceDN w:val="0"/>
        <w:adjustRightInd w:val="0"/>
        <w:spacing w:line="276" w:lineRule="auto"/>
        <w:rPr>
          <w:rFonts w:ascii="Tahoma" w:hAnsi="Tahoma" w:cs="0£—»˛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beosztása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hAnsi="Tahoma" w:cs="0£—»˛"/>
          <w:color w:val="1A1A1A"/>
          <w:sz w:val="16"/>
          <w:szCs w:val="16"/>
          <w:lang w:val="en-US"/>
        </w:rPr>
        <w:t>ügyintéző</w:t>
      </w:r>
      <w:proofErr w:type="spellEnd"/>
      <w:r w:rsidRPr="00D06B6B">
        <w:rPr>
          <w:rFonts w:ascii="Tahoma" w:hAnsi="Tahoma" w:cs="0£—»˛"/>
          <w:color w:val="1A1A1A"/>
          <w:sz w:val="16"/>
          <w:szCs w:val="16"/>
          <w:lang w:val="en-US"/>
        </w:rPr>
        <w:t>:</w:t>
      </w:r>
    </w:p>
    <w:p w14:paraId="3478B4E3" w14:textId="77777777" w:rsidR="00757491" w:rsidRPr="00D06B6B" w:rsidRDefault="00757491" w:rsidP="00757491">
      <w:pPr>
        <w:tabs>
          <w:tab w:val="left" w:pos="1304"/>
          <w:tab w:val="left" w:pos="5500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közvetlen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szervezeti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egység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hAnsi="Tahoma" w:cs="Times New Roman"/>
          <w:color w:val="1A1A1A"/>
          <w:sz w:val="16"/>
          <w:szCs w:val="16"/>
          <w:lang w:val="en-US"/>
        </w:rPr>
        <w:t>iktatószám</w:t>
      </w:r>
      <w:proofErr w:type="spellEnd"/>
      <w:r w:rsidRPr="00D06B6B">
        <w:rPr>
          <w:rFonts w:ascii="Tahoma" w:hAnsi="Tahoma" w:cs="Times New Roman"/>
          <w:color w:val="1A1A1A"/>
          <w:sz w:val="16"/>
          <w:szCs w:val="16"/>
          <w:lang w:val="en-US"/>
        </w:rPr>
        <w:t>:</w:t>
      </w:r>
    </w:p>
    <w:p w14:paraId="15C035A5" w14:textId="77777777" w:rsidR="00757491" w:rsidRPr="00D06B6B" w:rsidRDefault="00757491" w:rsidP="00757491">
      <w:pPr>
        <w:tabs>
          <w:tab w:val="left" w:pos="1304"/>
        </w:tabs>
        <w:autoSpaceDE w:val="0"/>
        <w:autoSpaceDN w:val="0"/>
        <w:adjustRightInd w:val="0"/>
        <w:spacing w:before="120" w:line="360" w:lineRule="auto"/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címzett</w:t>
      </w:r>
      <w:proofErr w:type="spellEnd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:</w:t>
      </w:r>
    </w:p>
    <w:p w14:paraId="09D6B1DE" w14:textId="77777777" w:rsidR="00757491" w:rsidRPr="00D06B6B" w:rsidRDefault="00757491" w:rsidP="00757491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beosztás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</w:p>
    <w:p w14:paraId="0C724A99" w14:textId="77777777" w:rsidR="00757491" w:rsidRPr="00D06B6B" w:rsidRDefault="00757491" w:rsidP="00757491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cég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 neve]</w:t>
      </w:r>
    </w:p>
    <w:p w14:paraId="17A484DC" w14:textId="77777777" w:rsidR="00757491" w:rsidRPr="00D06B6B" w:rsidRDefault="00757491" w:rsidP="00757491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irányítószám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,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város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</w:p>
    <w:p w14:paraId="1D89A505" w14:textId="77777777" w:rsidR="00757491" w:rsidRPr="00D06B6B" w:rsidRDefault="00757491" w:rsidP="00757491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utca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,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házszám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</w:p>
    <w:p w14:paraId="448C7407" w14:textId="77777777" w:rsidR="00757491" w:rsidRPr="00A65767" w:rsidRDefault="00757491" w:rsidP="00757491">
      <w:pPr>
        <w:autoSpaceDE w:val="0"/>
        <w:autoSpaceDN w:val="0"/>
        <w:adjustRightInd w:val="0"/>
        <w:spacing w:before="1080"/>
        <w:rPr>
          <w:rFonts w:ascii="Tahoma" w:hAnsi="Tahoma" w:cs="Times New Roman"/>
          <w:b/>
          <w:color w:val="1A1A1A"/>
          <w:sz w:val="16"/>
          <w:szCs w:val="16"/>
          <w:lang w:val="en-US"/>
        </w:rPr>
      </w:pPr>
      <w:proofErr w:type="spellStart"/>
      <w:r w:rsidRPr="00A65767">
        <w:rPr>
          <w:rFonts w:ascii="Tahoma" w:hAnsi="Tahoma" w:cs="Times New Roman"/>
          <w:b/>
          <w:color w:val="1A1A1A"/>
          <w:sz w:val="16"/>
          <w:szCs w:val="16"/>
          <w:lang w:val="en-US"/>
        </w:rPr>
        <w:t>Tárgy</w:t>
      </w:r>
      <w:proofErr w:type="spellEnd"/>
      <w:r w:rsidRPr="00A65767">
        <w:rPr>
          <w:rFonts w:ascii="Tahoma" w:hAnsi="Tahoma" w:cs="Times New Roman"/>
          <w:b/>
          <w:color w:val="1A1A1A"/>
          <w:sz w:val="16"/>
          <w:szCs w:val="16"/>
          <w:lang w:val="en-US"/>
        </w:rPr>
        <w:t>:</w:t>
      </w:r>
      <w:r w:rsidR="004D4C3D">
        <w:rPr>
          <w:rFonts w:ascii="Tahoma" w:hAnsi="Tahoma" w:cs="Times New Roman"/>
          <w:b/>
          <w:color w:val="1A1A1A"/>
          <w:sz w:val="16"/>
          <w:szCs w:val="16"/>
          <w:lang w:val="en-US"/>
        </w:rPr>
        <w:t xml:space="preserve"> </w:t>
      </w:r>
    </w:p>
    <w:p w14:paraId="5B4C07C2" w14:textId="77777777" w:rsidR="00757491" w:rsidRPr="007C1071" w:rsidRDefault="00757491" w:rsidP="00757491">
      <w:pPr>
        <w:autoSpaceDE w:val="0"/>
        <w:autoSpaceDN w:val="0"/>
        <w:adjustRightInd w:val="0"/>
        <w:spacing w:before="800"/>
        <w:rPr>
          <w:rFonts w:ascii="Tahoma" w:hAnsi="Tahoma" w:cs="Times New Roman"/>
          <w:color w:val="1A1A1A"/>
          <w:sz w:val="22"/>
          <w:szCs w:val="22"/>
          <w:lang w:val="en-US"/>
        </w:rPr>
      </w:pPr>
      <w:proofErr w:type="spellStart"/>
      <w:r w:rsidRPr="007C1071">
        <w:rPr>
          <w:rFonts w:ascii="Tahoma" w:hAnsi="Tahoma" w:cs="Times New Roman"/>
          <w:color w:val="1A1A1A"/>
          <w:sz w:val="22"/>
          <w:szCs w:val="22"/>
          <w:lang w:val="en-US"/>
        </w:rPr>
        <w:t>Megszólítás</w:t>
      </w:r>
      <w:proofErr w:type="spellEnd"/>
      <w:r w:rsidRPr="007C1071">
        <w:rPr>
          <w:rFonts w:ascii="Tahoma" w:hAnsi="Tahoma" w:cs="Times New Roman"/>
          <w:color w:val="1A1A1A"/>
          <w:sz w:val="22"/>
          <w:szCs w:val="22"/>
          <w:lang w:val="en-US"/>
        </w:rPr>
        <w:t>!</w:t>
      </w:r>
    </w:p>
    <w:p w14:paraId="0ED287CE" w14:textId="77777777" w:rsidR="00757491" w:rsidRPr="00D06B6B" w:rsidRDefault="00757491" w:rsidP="00757491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Lorem ipsum dolor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consectetur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adipiscing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odio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ligula, at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pretium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tellus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Proin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felis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lacus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interdum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pretium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non, gravida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interdum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lacus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Nunc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adipiscing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consequat</w:t>
      </w:r>
      <w:proofErr w:type="spellEnd"/>
      <w:r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tristique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  <w:r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Ut s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ollicitudin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ristique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ongue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Nam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sapien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ortor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pretium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varius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f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liquet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Praesent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vitae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sapien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quis</w:t>
      </w:r>
      <w:proofErr w:type="spellEnd"/>
      <w:r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dignissim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metus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Integer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nunc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tempor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libero pharetra.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Suspendisse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neque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ipsum </w:t>
      </w:r>
      <w:r>
        <w:rPr>
          <w:rFonts w:ascii="Tahoma" w:hAnsi="Tahoma" w:cs="Times New Roman"/>
          <w:color w:val="1A1A1A"/>
          <w:sz w:val="18"/>
          <w:szCs w:val="18"/>
          <w:lang w:val="en-US"/>
        </w:rPr>
        <w:t xml:space="preserve">Bibendum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rhoncus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tristique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3DB093A5" w14:textId="77777777" w:rsidR="00757491" w:rsidRPr="00D06B6B" w:rsidRDefault="00757491" w:rsidP="00757491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Praesent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dictum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Fusce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molestie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dignissim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placerat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Integer porta,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non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pellentesque</w:t>
      </w:r>
      <w:proofErr w:type="spellEnd"/>
    </w:p>
    <w:p w14:paraId="3A1D086B" w14:textId="77777777" w:rsidR="00757491" w:rsidRPr="00D06B6B" w:rsidRDefault="00757491" w:rsidP="007574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eleifend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tellus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bibendum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dui, 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sodales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nunc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metus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Fusce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libero ante. Cras at dui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scelerisque</w:t>
      </w:r>
      <w:proofErr w:type="spellEnd"/>
    </w:p>
    <w:p w14:paraId="06D8C4CB" w14:textId="77777777" w:rsidR="00757491" w:rsidRPr="00D06B6B" w:rsidRDefault="00757491" w:rsidP="007574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venenatis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Fusce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tempus nisi pharetra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sagittis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ac vel dui.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ligula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mi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tempor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lacus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Nam 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</w:p>
    <w:p w14:paraId="45026401" w14:textId="77777777" w:rsidR="00757491" w:rsidRPr="00D06B6B" w:rsidRDefault="00757491" w:rsidP="007574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lectus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Donec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turpis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bibendum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ac dictum ipsum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imperdiet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07C3666A" w14:textId="77777777" w:rsidR="00757491" w:rsidRPr="00D06B6B" w:rsidRDefault="00757491" w:rsidP="00757491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auctor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urna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Sed non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nec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iaculis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Pellentesque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porttitor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dictum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, vitae</w:t>
      </w:r>
    </w:p>
    <w:p w14:paraId="6E3CA122" w14:textId="77777777" w:rsidR="00757491" w:rsidRPr="00D06B6B" w:rsidRDefault="00757491" w:rsidP="007574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dapibus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turpis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commodo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non.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aliquam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odio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vehicula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ligula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ornare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Nam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feugiat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odio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auctor</w:t>
      </w:r>
    </w:p>
    <w:p w14:paraId="26FE9123" w14:textId="77777777" w:rsidR="00757491" w:rsidRPr="00D06B6B" w:rsidRDefault="00757491" w:rsidP="007574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blandit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Vestibulum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tellus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dapibus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vulputate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adipiscing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Aliquam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volutpat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Vivamus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scelerisque</w:t>
      </w:r>
      <w:proofErr w:type="spellEnd"/>
    </w:p>
    <w:p w14:paraId="0F12A1E4" w14:textId="77777777" w:rsidR="00757491" w:rsidRPr="00D06B6B" w:rsidRDefault="00757491" w:rsidP="007574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ultricies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fringilla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Cras vitae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luctus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orci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faucibus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tempus ligula,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diam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condimentum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id.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Vivamus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augue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58D967D1" w14:textId="77777777" w:rsidR="00757491" w:rsidRPr="00D06B6B" w:rsidRDefault="00757491" w:rsidP="007574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Pellentesque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convallis vitae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egestas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et,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molestie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eros.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Aliquam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volutpat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27709B6A" w14:textId="77777777" w:rsidR="00757491" w:rsidRPr="00D06B6B" w:rsidRDefault="00757491" w:rsidP="00757491">
      <w:pPr>
        <w:autoSpaceDE w:val="0"/>
        <w:autoSpaceDN w:val="0"/>
        <w:adjustRightInd w:val="0"/>
        <w:spacing w:before="240"/>
        <w:rPr>
          <w:rFonts w:ascii="Tahoma" w:hAnsi="Tahoma" w:cs="Times New Roman"/>
          <w:color w:val="1A1A1A"/>
          <w:sz w:val="20"/>
          <w:szCs w:val="20"/>
          <w:lang w:val="en-US"/>
        </w:rPr>
      </w:pPr>
      <w:proofErr w:type="spellStart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>Kelt</w:t>
      </w:r>
      <w:proofErr w:type="spellEnd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 xml:space="preserve">: </w:t>
      </w:r>
      <w:proofErr w:type="spellStart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>Győr</w:t>
      </w:r>
      <w:proofErr w:type="spellEnd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 xml:space="preserve">, 2019.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Lorem </w:t>
      </w:r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>15.</w:t>
      </w:r>
      <w:r w:rsidRPr="00D06B6B">
        <w:rPr>
          <w:rFonts w:ascii="Tahoma" w:hAnsi="Tahoma" w:cs="Times New Roman"/>
          <w:color w:val="1A1A1A"/>
          <w:sz w:val="20"/>
          <w:szCs w:val="20"/>
          <w:lang w:val="en-US"/>
        </w:rPr>
        <w:t xml:space="preserve"> </w:t>
      </w:r>
    </w:p>
    <w:p w14:paraId="2606E6DC" w14:textId="77777777" w:rsidR="00757491" w:rsidRPr="00D06B6B" w:rsidRDefault="00651B42" w:rsidP="00651B42">
      <w:pPr>
        <w:tabs>
          <w:tab w:val="center" w:pos="8789"/>
        </w:tabs>
        <w:autoSpaceDE w:val="0"/>
        <w:autoSpaceDN w:val="0"/>
        <w:adjustRightInd w:val="0"/>
        <w:spacing w:before="1640"/>
        <w:rPr>
          <w:rFonts w:ascii="Tahoma" w:hAnsi="Tahoma" w:cs="Times New Roman"/>
          <w:b/>
          <w:color w:val="1A1A1A"/>
          <w:sz w:val="20"/>
          <w:szCs w:val="20"/>
          <w:lang w:val="en-US"/>
        </w:rPr>
      </w:pPr>
      <w:r>
        <w:rPr>
          <w:rFonts w:ascii="Tahoma" w:hAnsi="Tahoma" w:cs="Times New Roman"/>
          <w:b/>
          <w:color w:val="1A1A1A"/>
          <w:sz w:val="20"/>
          <w:szCs w:val="20"/>
          <w:lang w:val="en-US"/>
        </w:rPr>
        <w:tab/>
      </w:r>
      <w:r w:rsidR="00757491" w:rsidRPr="00D06B6B">
        <w:rPr>
          <w:rFonts w:ascii="Tahoma" w:hAnsi="Tahoma" w:cs="Times New Roman"/>
          <w:b/>
          <w:color w:val="1A1A1A"/>
          <w:sz w:val="20"/>
          <w:szCs w:val="20"/>
          <w:lang w:val="en-US"/>
        </w:rPr>
        <w:t>Minta Zoltán</w:t>
      </w:r>
    </w:p>
    <w:p w14:paraId="71D345FC" w14:textId="77777777" w:rsidR="00757491" w:rsidRDefault="00651B42" w:rsidP="00651B42">
      <w:pPr>
        <w:tabs>
          <w:tab w:val="center" w:pos="8789"/>
        </w:tabs>
        <w:rPr>
          <w:rFonts w:ascii="Tahoma" w:hAnsi="Tahoma" w:cs="Times New Roman"/>
          <w:color w:val="1A1A1A"/>
          <w:sz w:val="16"/>
          <w:szCs w:val="16"/>
          <w:lang w:val="en-US"/>
        </w:rPr>
      </w:pPr>
      <w:r>
        <w:rPr>
          <w:rFonts w:ascii="Tahoma" w:hAnsi="Tahoma" w:cs="Times New Roman"/>
          <w:color w:val="1A1A1A"/>
          <w:sz w:val="16"/>
          <w:szCs w:val="16"/>
          <w:lang w:val="en-US"/>
        </w:rPr>
        <w:tab/>
      </w:r>
      <w:r w:rsidR="00757491" w:rsidRPr="00D06B6B">
        <w:rPr>
          <w:rFonts w:ascii="Tahoma" w:hAnsi="Tahoma" w:cs="Times New Roman"/>
          <w:color w:val="1A1A1A"/>
          <w:sz w:val="16"/>
          <w:szCs w:val="16"/>
          <w:lang w:val="en-US"/>
        </w:rPr>
        <w:t>Titulus</w:t>
      </w:r>
      <w:r w:rsidR="00757491">
        <w:rPr>
          <w:rFonts w:ascii="Tahoma" w:hAnsi="Tahoma" w:cs="Times New Roman"/>
          <w:color w:val="1A1A1A"/>
          <w:sz w:val="16"/>
          <w:szCs w:val="16"/>
          <w:lang w:val="en-US"/>
        </w:rPr>
        <w:t xml:space="preserve"> </w:t>
      </w:r>
    </w:p>
    <w:p w14:paraId="5130BA00" w14:textId="77777777" w:rsidR="00D83672" w:rsidRPr="00293D8B" w:rsidRDefault="00D83672" w:rsidP="00D83672">
      <w:pPr>
        <w:tabs>
          <w:tab w:val="left" w:pos="1304"/>
          <w:tab w:val="left" w:pos="5500"/>
        </w:tabs>
        <w:autoSpaceDE w:val="0"/>
        <w:autoSpaceDN w:val="0"/>
        <w:adjustRightInd w:val="0"/>
        <w:spacing w:before="800" w:line="360" w:lineRule="auto"/>
        <w:rPr>
          <w:rFonts w:ascii="Tahoma" w:hAnsi="Tahoma" w:cs="Times New Roman"/>
          <w:color w:val="1A1A1A"/>
          <w:sz w:val="16"/>
          <w:szCs w:val="16"/>
          <w:lang w:val="en-US"/>
        </w:rPr>
      </w:pPr>
    </w:p>
    <w:sectPr w:rsidR="00D83672" w:rsidRPr="00293D8B" w:rsidSect="008B1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1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42E8" w14:textId="77777777" w:rsidR="00D550DC" w:rsidRDefault="00D550DC" w:rsidP="00D06B6B">
      <w:r>
        <w:separator/>
      </w:r>
    </w:p>
  </w:endnote>
  <w:endnote w:type="continuationSeparator" w:id="0">
    <w:p w14:paraId="23CA51CB" w14:textId="77777777" w:rsidR="00D550DC" w:rsidRDefault="00D550DC" w:rsidP="00D0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£—»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`Ò—»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822A" w14:textId="77777777" w:rsidR="00757491" w:rsidRPr="00B4392C" w:rsidRDefault="00CA0FAA" w:rsidP="00293D8B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rFonts w:ascii="Tahoma" w:hAnsi="Tahoma" w:cs="Tahoma"/>
        <w:b/>
        <w:color w:val="1A1A1A"/>
        <w:sz w:val="18"/>
        <w:szCs w:val="18"/>
        <w:lang w:val="en-US"/>
      </w:rPr>
      <w:tab/>
    </w:r>
  </w:p>
  <w:p w14:paraId="14758038" w14:textId="77777777" w:rsidR="00293D8B" w:rsidRDefault="00293D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600B" w14:textId="77777777" w:rsidR="00D06B6B" w:rsidRPr="0055408A" w:rsidRDefault="00D06B6B" w:rsidP="00AF2654">
    <w:pPr>
      <w:pStyle w:val="Footer"/>
      <w:tabs>
        <w:tab w:val="clear" w:pos="4703"/>
        <w:tab w:val="clear" w:pos="9406"/>
        <w:tab w:val="left" w:pos="1304"/>
      </w:tabs>
      <w:ind w:right="21"/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A8DE" w14:textId="77777777" w:rsidR="00293D8B" w:rsidRDefault="00293D8B" w:rsidP="00293D8B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2D101EA" wp14:editId="45AEEEA1">
          <wp:simplePos x="0" y="0"/>
          <wp:positionH relativeFrom="column">
            <wp:posOffset>10742</wp:posOffset>
          </wp:positionH>
          <wp:positionV relativeFrom="paragraph">
            <wp:posOffset>-203102</wp:posOffset>
          </wp:positionV>
          <wp:extent cx="6400800" cy="8001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_alkatreszek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color w:val="1A1A1A"/>
        <w:sz w:val="18"/>
        <w:szCs w:val="18"/>
        <w:lang w:val="en-US"/>
      </w:rPr>
      <w:tab/>
    </w:r>
    <w:r w:rsidRPr="00757491">
      <w:rPr>
        <w:rFonts w:ascii="Tahoma" w:hAnsi="Tahoma" w:cs="Tahoma"/>
        <w:b/>
        <w:color w:val="1A1A1A"/>
        <w:sz w:val="18"/>
        <w:szCs w:val="18"/>
        <w:lang w:val="en-US"/>
      </w:rPr>
      <w:t>SZERVEZETI EGYSÉG FELIRATTAL</w:t>
    </w:r>
  </w:p>
  <w:p w14:paraId="618F01A0" w14:textId="7BA1D824" w:rsidR="00293D8B" w:rsidRDefault="00293D8B" w:rsidP="00293D8B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lang w:val="en-US"/>
      </w:rPr>
      <w:tab/>
    </w:r>
    <w:r>
      <w:rPr>
        <w:noProof/>
      </w:rPr>
      <w:drawing>
        <wp:inline distT="0" distB="0" distL="0" distR="0" wp14:anchorId="76F7F1BD" wp14:editId="2101E20A">
          <wp:extent cx="100263" cy="100263"/>
          <wp:effectExtent l="0" t="0" r="1905" b="190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Word_alkatreszek_ikonok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85" cy="163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ab/>
    </w:r>
    <w:r w:rsidRPr="00B4392C">
      <w:rPr>
        <w:sz w:val="15"/>
        <w:szCs w:val="15"/>
        <w:lang w:val="en-US"/>
      </w:rPr>
      <w:t xml:space="preserve">9026 </w:t>
    </w:r>
    <w:proofErr w:type="spellStart"/>
    <w:r w:rsidRPr="00B4392C">
      <w:rPr>
        <w:sz w:val="15"/>
        <w:szCs w:val="15"/>
        <w:lang w:val="en-US"/>
      </w:rPr>
      <w:t>Győr</w:t>
    </w:r>
    <w:proofErr w:type="spellEnd"/>
    <w:r w:rsidRPr="00B4392C">
      <w:rPr>
        <w:sz w:val="15"/>
        <w:szCs w:val="15"/>
        <w:lang w:val="en-US"/>
      </w:rPr>
      <w:t xml:space="preserve">, </w:t>
    </w:r>
    <w:proofErr w:type="spellStart"/>
    <w:r w:rsidRPr="00B4392C">
      <w:rPr>
        <w:sz w:val="15"/>
        <w:szCs w:val="15"/>
        <w:lang w:val="en-US"/>
      </w:rPr>
      <w:t>Egyetem</w:t>
    </w:r>
    <w:proofErr w:type="spellEnd"/>
    <w:r w:rsidRPr="00B4392C">
      <w:rPr>
        <w:sz w:val="15"/>
        <w:szCs w:val="15"/>
        <w:lang w:val="en-US"/>
      </w:rPr>
      <w:t xml:space="preserve"> </w:t>
    </w:r>
    <w:proofErr w:type="spellStart"/>
    <w:r w:rsidRPr="00B4392C">
      <w:rPr>
        <w:sz w:val="15"/>
        <w:szCs w:val="15"/>
        <w:lang w:val="en-US"/>
      </w:rPr>
      <w:t>tér</w:t>
    </w:r>
    <w:proofErr w:type="spellEnd"/>
    <w:r w:rsidRPr="00B4392C">
      <w:rPr>
        <w:sz w:val="15"/>
        <w:szCs w:val="15"/>
        <w:lang w:val="en-US"/>
      </w:rPr>
      <w:t xml:space="preserve"> 1.</w:t>
    </w:r>
  </w:p>
  <w:p w14:paraId="463E31B7" w14:textId="4F0815DE" w:rsidR="00293D8B" w:rsidRPr="00B4392C" w:rsidRDefault="00293D8B" w:rsidP="00293D8B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sz w:val="15"/>
        <w:szCs w:val="15"/>
        <w:lang w:val="en-US"/>
      </w:rPr>
      <w:tab/>
    </w:r>
    <w:r w:rsidRPr="00B4392C">
      <w:rPr>
        <w:noProof/>
        <w:sz w:val="15"/>
        <w:szCs w:val="15"/>
      </w:rPr>
      <w:drawing>
        <wp:inline distT="0" distB="0" distL="0" distR="0" wp14:anchorId="60494F34" wp14:editId="77707938">
          <wp:extent cx="96253" cy="96253"/>
          <wp:effectExtent l="0" t="0" r="5715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Word_alkatreszek_ikonok3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55" cy="14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392C">
      <w:rPr>
        <w:sz w:val="15"/>
        <w:szCs w:val="15"/>
        <w:lang w:val="en-US"/>
      </w:rPr>
      <w:tab/>
    </w:r>
    <w:r w:rsidRPr="00B4392C">
      <w:rPr>
        <w:sz w:val="15"/>
        <w:szCs w:val="15"/>
        <w:lang w:val="en-US"/>
      </w:rPr>
      <w:tab/>
      <w:t>+36 96 503 4</w:t>
    </w:r>
    <w:r w:rsidR="00010579">
      <w:rPr>
        <w:sz w:val="15"/>
        <w:szCs w:val="15"/>
        <w:lang w:val="en-US"/>
      </w:rPr>
      <w:t>00</w:t>
    </w:r>
    <w:r w:rsidRPr="00B4392C">
      <w:rPr>
        <w:sz w:val="15"/>
        <w:szCs w:val="15"/>
        <w:lang w:val="en-US"/>
      </w:rPr>
      <w:tab/>
    </w:r>
    <w:r w:rsidRPr="00B4392C">
      <w:rPr>
        <w:sz w:val="15"/>
        <w:szCs w:val="15"/>
        <w:lang w:val="en-US"/>
      </w:rPr>
      <w:tab/>
    </w:r>
    <w:r w:rsidRPr="00B4392C">
      <w:rPr>
        <w:noProof/>
        <w:sz w:val="15"/>
        <w:szCs w:val="15"/>
      </w:rPr>
      <w:drawing>
        <wp:inline distT="0" distB="0" distL="0" distR="0" wp14:anchorId="454CF4C2" wp14:editId="3456A333">
          <wp:extent cx="96253" cy="96253"/>
          <wp:effectExtent l="0" t="0" r="5715" b="571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_alkatreszek_ikonok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42" cy="125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392C">
      <w:rPr>
        <w:sz w:val="15"/>
        <w:szCs w:val="15"/>
        <w:lang w:val="en-US"/>
      </w:rPr>
      <w:tab/>
    </w:r>
    <w:hyperlink r:id="rId5" w:history="1">
      <w:r w:rsidR="00010579" w:rsidRPr="008005F2">
        <w:rPr>
          <w:rStyle w:val="Hyperlink"/>
          <w:rFonts w:ascii="Tahoma" w:hAnsi="Tahoma" w:cs="Tahoma"/>
          <w:sz w:val="15"/>
          <w:szCs w:val="15"/>
          <w:lang w:val="en-US"/>
        </w:rPr>
        <w:t>sze@sze.hu</w:t>
      </w:r>
    </w:hyperlink>
    <w:r w:rsidRPr="00B4392C">
      <w:rPr>
        <w:sz w:val="15"/>
        <w:szCs w:val="15"/>
        <w:lang w:val="en-US"/>
      </w:rPr>
      <w:tab/>
    </w:r>
    <w:r w:rsidRPr="00B4392C">
      <w:rPr>
        <w:sz w:val="15"/>
        <w:szCs w:val="15"/>
        <w:lang w:val="en-US"/>
      </w:rPr>
      <w:tab/>
    </w:r>
    <w:r w:rsidRPr="00B4392C">
      <w:rPr>
        <w:noProof/>
        <w:sz w:val="15"/>
        <w:szCs w:val="15"/>
      </w:rPr>
      <w:drawing>
        <wp:inline distT="0" distB="0" distL="0" distR="0" wp14:anchorId="7ABFA481" wp14:editId="2516E5EC">
          <wp:extent cx="92242" cy="9224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d_alkatreszek_ikonok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42" cy="123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392C">
      <w:rPr>
        <w:sz w:val="15"/>
        <w:szCs w:val="15"/>
        <w:lang w:val="en-US"/>
      </w:rPr>
      <w:tab/>
    </w:r>
    <w:r w:rsidR="00010579">
      <w:rPr>
        <w:sz w:val="15"/>
        <w:szCs w:val="15"/>
        <w:lang w:val="en-US"/>
      </w:rPr>
      <w:t>www.</w:t>
    </w:r>
    <w:r w:rsidRPr="00B4392C">
      <w:rPr>
        <w:sz w:val="15"/>
        <w:szCs w:val="15"/>
        <w:lang w:val="en-US"/>
      </w:rPr>
      <w:t>uni.sze.hu</w:t>
    </w:r>
  </w:p>
  <w:p w14:paraId="5B06041C" w14:textId="77777777" w:rsidR="008B1889" w:rsidRPr="008B1889" w:rsidRDefault="008B1889" w:rsidP="008B1889">
    <w:pPr>
      <w:pStyle w:val="Footer"/>
      <w:tabs>
        <w:tab w:val="clear" w:pos="4703"/>
        <w:tab w:val="clear" w:pos="9406"/>
      </w:tabs>
      <w:rPr>
        <w:rFonts w:ascii="Tahoma" w:hAnsi="Tahoma" w:cs="Tahoma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3EC6" w14:textId="77777777" w:rsidR="00D550DC" w:rsidRDefault="00D550DC" w:rsidP="00D06B6B">
      <w:r>
        <w:separator/>
      </w:r>
    </w:p>
  </w:footnote>
  <w:footnote w:type="continuationSeparator" w:id="0">
    <w:p w14:paraId="5EEE9364" w14:textId="77777777" w:rsidR="00D550DC" w:rsidRDefault="00D550DC" w:rsidP="00D0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294E" w14:textId="77777777" w:rsidR="00010579" w:rsidRDefault="000105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AE77" w14:textId="77777777" w:rsidR="00D06B6B" w:rsidRDefault="00D06B6B">
    <w:pPr>
      <w:pStyle w:val="Header"/>
    </w:pPr>
  </w:p>
  <w:p w14:paraId="3A8F0CB5" w14:textId="77777777" w:rsidR="00293D8B" w:rsidRDefault="00293D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2A68" w14:textId="77777777" w:rsidR="00293D8B" w:rsidRDefault="00293D8B">
    <w:pPr>
      <w:pStyle w:val="Header"/>
    </w:pPr>
    <w:r>
      <w:rPr>
        <w:noProof/>
      </w:rPr>
      <w:drawing>
        <wp:inline distT="0" distB="0" distL="0" distR="0" wp14:anchorId="0376130B" wp14:editId="63C54ABC">
          <wp:extent cx="2133600" cy="5461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3E8342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29408671" o:spid="_x0000_i1025" type="#_x0000_t75" style="width:65pt;height:65pt;visibility:visible;mso-wrap-style:square">
            <v:imagedata r:id="rId1" o:title=""/>
          </v:shape>
        </w:pict>
      </mc:Choice>
      <mc:Fallback>
        <w:drawing>
          <wp:inline distT="0" distB="0" distL="0" distR="0" wp14:anchorId="7C6F3626" wp14:editId="517D5314">
            <wp:extent cx="825500" cy="825500"/>
            <wp:effectExtent l="0" t="0" r="0" b="0"/>
            <wp:docPr id="929408671" name="Picture 929408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0371385"/>
    <w:multiLevelType w:val="hybridMultilevel"/>
    <w:tmpl w:val="03448660"/>
    <w:lvl w:ilvl="0" w:tplc="B20CE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DC7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888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4A5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E18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22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44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C69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8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3943FF"/>
    <w:multiLevelType w:val="hybridMultilevel"/>
    <w:tmpl w:val="9A563F32"/>
    <w:lvl w:ilvl="0" w:tplc="AA8892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A5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BC9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820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A7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0F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70D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F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88C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58747624">
    <w:abstractNumId w:val="0"/>
  </w:num>
  <w:num w:numId="2" w16cid:durableId="501119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13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8B"/>
    <w:rsid w:val="00010579"/>
    <w:rsid w:val="000E365A"/>
    <w:rsid w:val="001D0246"/>
    <w:rsid w:val="00293D8B"/>
    <w:rsid w:val="00361459"/>
    <w:rsid w:val="003934D4"/>
    <w:rsid w:val="00492658"/>
    <w:rsid w:val="004D42B3"/>
    <w:rsid w:val="004D4C3D"/>
    <w:rsid w:val="005303ED"/>
    <w:rsid w:val="0055408A"/>
    <w:rsid w:val="005C0D1F"/>
    <w:rsid w:val="005E752E"/>
    <w:rsid w:val="00651B42"/>
    <w:rsid w:val="006D6BFD"/>
    <w:rsid w:val="006F48FC"/>
    <w:rsid w:val="007069C4"/>
    <w:rsid w:val="00757491"/>
    <w:rsid w:val="007971B2"/>
    <w:rsid w:val="007C1071"/>
    <w:rsid w:val="007C2ADC"/>
    <w:rsid w:val="008854FF"/>
    <w:rsid w:val="008B1889"/>
    <w:rsid w:val="008C11CC"/>
    <w:rsid w:val="00957B0E"/>
    <w:rsid w:val="009F2A7A"/>
    <w:rsid w:val="00A65767"/>
    <w:rsid w:val="00AE0AC9"/>
    <w:rsid w:val="00AF2654"/>
    <w:rsid w:val="00B25F9B"/>
    <w:rsid w:val="00B4392C"/>
    <w:rsid w:val="00B91160"/>
    <w:rsid w:val="00BE17D1"/>
    <w:rsid w:val="00C377F2"/>
    <w:rsid w:val="00C53AA5"/>
    <w:rsid w:val="00C76916"/>
    <w:rsid w:val="00CA0FAA"/>
    <w:rsid w:val="00CE2536"/>
    <w:rsid w:val="00CE366E"/>
    <w:rsid w:val="00D06B6B"/>
    <w:rsid w:val="00D550DC"/>
    <w:rsid w:val="00D83672"/>
    <w:rsid w:val="00E74549"/>
    <w:rsid w:val="00EC7CC4"/>
    <w:rsid w:val="00ED6542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0798B0"/>
  <w14:defaultImageDpi w14:val="32767"/>
  <w15:chartTrackingRefBased/>
  <w15:docId w15:val="{69D15D34-E6A7-664E-86A7-9417E37A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B6B"/>
  </w:style>
  <w:style w:type="paragraph" w:styleId="Footer">
    <w:name w:val="footer"/>
    <w:basedOn w:val="Normal"/>
    <w:link w:val="Footer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B6B"/>
  </w:style>
  <w:style w:type="character" w:styleId="Hyperlink">
    <w:name w:val="Hyperlink"/>
    <w:basedOn w:val="DefaultParagraphFont"/>
    <w:uiPriority w:val="99"/>
    <w:unhideWhenUsed/>
    <w:rsid w:val="006D6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D6B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7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4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4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F2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4.jpg"/><Relationship Id="rId6" Type="http://schemas.openxmlformats.org/officeDocument/2006/relationships/image" Target="media/image7.png"/><Relationship Id="rId5" Type="http://schemas.openxmlformats.org/officeDocument/2006/relationships/hyperlink" Target="mailto:sze@sze.hu" TargetMode="External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udio-06-mac/Desktop/Alex/SZE_levelpapi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F21B3A-A4EF-5144-9089-F3ADB16D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SZE_levelpapir.dotx</Template>
  <TotalTime>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Mózsi Richárd</dc:creator>
  <cp:keywords/>
  <dc:description/>
  <cp:lastModifiedBy>zsoka palmai</cp:lastModifiedBy>
  <cp:revision>2</cp:revision>
  <dcterms:created xsi:type="dcterms:W3CDTF">2019-07-31T11:31:00Z</dcterms:created>
  <dcterms:modified xsi:type="dcterms:W3CDTF">2025-02-17T07:52:00Z</dcterms:modified>
</cp:coreProperties>
</file>